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B7" w:rsidRPr="001D68B2" w:rsidRDefault="000C6CB7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0C6CB7" w:rsidRPr="001D68B2" w:rsidRDefault="000C6CB7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0C6CB7" w:rsidRPr="001D68B2" w:rsidRDefault="000C6CB7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496</w:t>
      </w:r>
    </w:p>
    <w:p w:rsidR="000C6CB7" w:rsidRPr="001D68B2" w:rsidRDefault="000C6CB7" w:rsidP="003D0E58">
      <w:pPr>
        <w:rPr>
          <w:rFonts w:ascii="Times New Roman" w:hAnsi="Times New Roman"/>
          <w:sz w:val="28"/>
          <w:szCs w:val="28"/>
        </w:rPr>
      </w:pPr>
    </w:p>
    <w:p w:rsidR="000C6CB7" w:rsidRPr="001D68B2" w:rsidRDefault="000C6CB7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0C6CB7" w:rsidRPr="001D68B2" w:rsidRDefault="000C6CB7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496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Киселев Анат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лий Петрович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0C6CB7" w:rsidRPr="001D68B2" w:rsidRDefault="000C6CB7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0C6CB7" w:rsidRPr="001D68B2" w:rsidRDefault="000C6CB7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15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июня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0C6CB7" w:rsidRPr="001D68B2" w:rsidRDefault="000C6CB7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0C6CB7" w:rsidRPr="00985AD8" w:rsidRDefault="000C6CB7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0C6CB7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C6CB7"/>
    <w:rsid w:val="000F5C87"/>
    <w:rsid w:val="00190AA9"/>
    <w:rsid w:val="001D68B2"/>
    <w:rsid w:val="00287C5C"/>
    <w:rsid w:val="003B7FC0"/>
    <w:rsid w:val="003D0E58"/>
    <w:rsid w:val="003F0280"/>
    <w:rsid w:val="0040353D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12284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233</Words>
  <Characters>1332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2023-05-17T11:03:00Z</dcterms:modified>
</cp:coreProperties>
</file>