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E3" w:rsidRPr="00F6586E" w:rsidRDefault="00C66DE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F6586E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C66DE3" w:rsidRPr="00F6586E" w:rsidRDefault="00C66DE3" w:rsidP="00EF6F39">
      <w:pPr>
        <w:jc w:val="center"/>
        <w:rPr>
          <w:b/>
          <w:sz w:val="28"/>
          <w:szCs w:val="28"/>
        </w:rPr>
      </w:pPr>
      <w:r w:rsidRPr="00F6586E">
        <w:rPr>
          <w:b/>
          <w:bCs/>
          <w:sz w:val="28"/>
          <w:szCs w:val="28"/>
        </w:rPr>
        <w:t>с целью размещения</w:t>
      </w:r>
      <w:r w:rsidRPr="00F6586E">
        <w:rPr>
          <w:b/>
          <w:sz w:val="28"/>
          <w:szCs w:val="28"/>
        </w:rPr>
        <w:t xml:space="preserve"> и эксплуатации линейного объекта: </w:t>
      </w:r>
    </w:p>
    <w:p w:rsidR="00C66DE3" w:rsidRPr="00F6586E" w:rsidRDefault="00C66DE3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6586E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C66DE3" w:rsidRPr="00F6586E" w:rsidRDefault="00C66DE3" w:rsidP="00F6586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6586E">
        <w:rPr>
          <w:b/>
          <w:sz w:val="28"/>
          <w:szCs w:val="28"/>
          <w:u w:val="single"/>
        </w:rPr>
        <w:t>ст-ца Старощербиновская (по четной стороне ул. Урицкого</w:t>
      </w:r>
    </w:p>
    <w:p w:rsidR="00C66DE3" w:rsidRPr="00F6586E" w:rsidRDefault="00C66DE3" w:rsidP="00F6586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6586E">
        <w:rPr>
          <w:b/>
          <w:sz w:val="28"/>
          <w:szCs w:val="28"/>
          <w:u w:val="single"/>
        </w:rPr>
        <w:t>от ул. Шевченко до ул. Мира)»</w:t>
      </w:r>
      <w:r w:rsidRPr="00F6586E">
        <w:rPr>
          <w:b/>
          <w:i/>
          <w:iCs/>
          <w:sz w:val="28"/>
          <w:szCs w:val="28"/>
          <w:u w:val="single"/>
        </w:rPr>
        <w:br/>
      </w:r>
    </w:p>
    <w:p w:rsidR="00C66DE3" w:rsidRPr="00A30EE8" w:rsidRDefault="00C66DE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F6586E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C66DE3" w:rsidRPr="00A30EE8" w:rsidRDefault="00C66DE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66DE3" w:rsidRPr="00A30EE8" w:rsidRDefault="00C66DE3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66DE3" w:rsidRPr="00935E1F" w:rsidTr="004C43B3">
        <w:trPr>
          <w:trHeight w:val="842"/>
        </w:trPr>
        <w:tc>
          <w:tcPr>
            <w:tcW w:w="709" w:type="dxa"/>
          </w:tcPr>
          <w:p w:rsidR="00C66DE3" w:rsidRPr="00935E1F" w:rsidRDefault="00C66DE3" w:rsidP="00860314">
            <w:pPr>
              <w:jc w:val="center"/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66DE3" w:rsidRPr="00935E1F" w:rsidRDefault="00C66DE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935E1F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66DE3" w:rsidRPr="00935E1F" w:rsidRDefault="00C66DE3" w:rsidP="00860314">
            <w:pPr>
              <w:jc w:val="center"/>
              <w:rPr>
                <w:sz w:val="28"/>
                <w:szCs w:val="28"/>
              </w:rPr>
            </w:pPr>
            <w:r w:rsidRPr="00935E1F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66DE3" w:rsidRPr="00935E1F" w:rsidRDefault="00C66DE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35E1F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C66DE3" w:rsidRPr="00935E1F" w:rsidRDefault="00C66DE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35E1F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C66DE3" w:rsidRPr="00935E1F" w:rsidTr="004C43B3">
        <w:tc>
          <w:tcPr>
            <w:tcW w:w="709" w:type="dxa"/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23:36:0707001:41</w:t>
            </w:r>
          </w:p>
        </w:tc>
        <w:tc>
          <w:tcPr>
            <w:tcW w:w="7342" w:type="dxa"/>
            <w:vAlign w:val="center"/>
          </w:tcPr>
          <w:p w:rsidR="00C66DE3" w:rsidRPr="00935E1F" w:rsidRDefault="00C66DE3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новская, ул Урицкого, з/у 7/2</w:t>
            </w:r>
          </w:p>
        </w:tc>
      </w:tr>
      <w:tr w:rsidR="00C66DE3" w:rsidRPr="00935E1F" w:rsidTr="004C43B3">
        <w:tc>
          <w:tcPr>
            <w:tcW w:w="709" w:type="dxa"/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23:36:0707001:163</w:t>
            </w:r>
          </w:p>
        </w:tc>
        <w:tc>
          <w:tcPr>
            <w:tcW w:w="7342" w:type="dxa"/>
            <w:vAlign w:val="center"/>
          </w:tcPr>
          <w:p w:rsidR="00C66DE3" w:rsidRPr="00935E1F" w:rsidRDefault="00C66DE3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новская, ул Урицкого, з/у 7/1</w:t>
            </w:r>
          </w:p>
        </w:tc>
      </w:tr>
      <w:tr w:rsidR="00C66DE3" w:rsidRPr="00935E1F" w:rsidTr="004C43B3">
        <w:tc>
          <w:tcPr>
            <w:tcW w:w="709" w:type="dxa"/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23:36:0707001:400</w:t>
            </w:r>
          </w:p>
        </w:tc>
        <w:tc>
          <w:tcPr>
            <w:tcW w:w="7342" w:type="dxa"/>
            <w:vAlign w:val="center"/>
          </w:tcPr>
          <w:p w:rsidR="00C66DE3" w:rsidRPr="00935E1F" w:rsidRDefault="00C66DE3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новская, ул Урицкого, з/у 5А</w:t>
            </w:r>
          </w:p>
        </w:tc>
      </w:tr>
      <w:tr w:rsidR="00C66DE3" w:rsidRPr="00935E1F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23:36:0707001:401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66DE3" w:rsidRPr="00935E1F" w:rsidRDefault="00C66DE3" w:rsidP="00935E1F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935E1F">
              <w:rPr>
                <w:sz w:val="28"/>
                <w:szCs w:val="28"/>
              </w:rPr>
              <w:t>р</w:t>
            </w:r>
            <w:r w:rsidRPr="00935E1F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935E1F">
              <w:rPr>
                <w:sz w:val="28"/>
                <w:szCs w:val="28"/>
              </w:rPr>
              <w:t>и</w:t>
            </w:r>
            <w:r w:rsidRPr="00935E1F">
              <w:rPr>
                <w:sz w:val="28"/>
                <w:szCs w:val="28"/>
              </w:rPr>
              <w:t>новская, ул Урицкого, з/у 5</w:t>
            </w:r>
          </w:p>
        </w:tc>
      </w:tr>
      <w:tr w:rsidR="00C66DE3" w:rsidRPr="00935E1F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23:36:0707002:233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новская, ул Урицкого, з/у 2</w:t>
            </w:r>
          </w:p>
        </w:tc>
      </w:tr>
      <w:tr w:rsidR="00C66DE3" w:rsidRPr="00935E1F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23:36:0707002:154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биновская, ул Урицкого, з/у 4.</w:t>
            </w:r>
          </w:p>
        </w:tc>
      </w:tr>
      <w:tr w:rsidR="00C66DE3" w:rsidRPr="00935E1F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биновская, ул Урицкого, з/у 6/1.</w:t>
            </w:r>
          </w:p>
        </w:tc>
      </w:tr>
      <w:tr w:rsidR="00C66DE3" w:rsidRPr="00935E1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23:36:0707002:158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биновская, ул Урицкого, з/у 6.</w:t>
            </w:r>
          </w:p>
        </w:tc>
      </w:tr>
      <w:tr w:rsidR="00C66DE3" w:rsidRPr="00935E1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23:36:0707002:737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новская, ул Урицкого, з/у 8</w:t>
            </w:r>
          </w:p>
        </w:tc>
      </w:tr>
      <w:tr w:rsidR="00C66DE3" w:rsidRPr="00935E1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новская, ул Урицкого, з/у 12</w:t>
            </w:r>
          </w:p>
        </w:tc>
      </w:tr>
      <w:tr w:rsidR="00C66DE3" w:rsidRPr="00935E1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23:36:0707002:30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биновская, ул Урицкого, з/у 16.</w:t>
            </w:r>
          </w:p>
        </w:tc>
      </w:tr>
      <w:tr w:rsidR="00C66DE3" w:rsidRPr="00935E1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биновская, ул Урицкого, з/у 16/1.</w:t>
            </w:r>
          </w:p>
        </w:tc>
      </w:tr>
      <w:tr w:rsidR="00C66DE3" w:rsidRPr="00935E1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66DE3" w:rsidRPr="00935E1F" w:rsidRDefault="00C66DE3" w:rsidP="00C0086A">
            <w:pPr>
              <w:rPr>
                <w:sz w:val="28"/>
                <w:szCs w:val="28"/>
              </w:rPr>
            </w:pPr>
            <w:r w:rsidRPr="00935E1F">
              <w:rPr>
                <w:sz w:val="28"/>
                <w:szCs w:val="28"/>
              </w:rPr>
              <w:t>23:36:0707002:152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DE3" w:rsidRPr="00935E1F" w:rsidRDefault="00C66DE3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5E1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35E1F">
              <w:rPr>
                <w:color w:val="252625"/>
                <w:sz w:val="28"/>
                <w:szCs w:val="28"/>
              </w:rPr>
              <w:t>и</w:t>
            </w:r>
            <w:r w:rsidRPr="00935E1F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935E1F">
              <w:rPr>
                <w:color w:val="252625"/>
                <w:sz w:val="28"/>
                <w:szCs w:val="28"/>
              </w:rPr>
              <w:t>р</w:t>
            </w:r>
            <w:r w:rsidRPr="00935E1F">
              <w:rPr>
                <w:color w:val="252625"/>
                <w:sz w:val="28"/>
                <w:szCs w:val="28"/>
              </w:rPr>
              <w:t>биновская, ул Урицкого, з/у 18.</w:t>
            </w:r>
          </w:p>
        </w:tc>
      </w:tr>
    </w:tbl>
    <w:p w:rsidR="00C66DE3" w:rsidRPr="00A30EE8" w:rsidRDefault="00C66DE3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C66DE3" w:rsidRPr="00A30EE8" w:rsidRDefault="00C66DE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C66DE3" w:rsidRPr="00A30EE8" w:rsidRDefault="00C66DE3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C66DE3" w:rsidRPr="00A30EE8" w:rsidRDefault="00C66DE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C66DE3" w:rsidRPr="00A30EE8" w:rsidRDefault="00C66DE3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66DE3" w:rsidRPr="00A30EE8" w:rsidRDefault="00C66DE3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C66DE3" w:rsidRPr="00A30EE8" w:rsidRDefault="00C66DE3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C66DE3" w:rsidRPr="00A30EE8" w:rsidRDefault="00C66DE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66DE3" w:rsidRPr="00A30EE8" w:rsidRDefault="00C66DE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C66DE3" w:rsidRPr="004C43B3" w:rsidRDefault="00C66DE3"/>
    <w:sectPr w:rsidR="00C66DE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DE3" w:rsidRDefault="00C66DE3" w:rsidP="00181EF4">
      <w:r>
        <w:separator/>
      </w:r>
    </w:p>
  </w:endnote>
  <w:endnote w:type="continuationSeparator" w:id="0">
    <w:p w:rsidR="00C66DE3" w:rsidRDefault="00C66DE3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DE3" w:rsidRDefault="00C66DE3" w:rsidP="00181EF4">
      <w:r>
        <w:separator/>
      </w:r>
    </w:p>
  </w:footnote>
  <w:footnote w:type="continuationSeparator" w:id="0">
    <w:p w:rsidR="00C66DE3" w:rsidRDefault="00C66DE3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01C04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65E49"/>
    <w:rsid w:val="007C6848"/>
    <w:rsid w:val="007D1035"/>
    <w:rsid w:val="007D2638"/>
    <w:rsid w:val="00805F48"/>
    <w:rsid w:val="00860314"/>
    <w:rsid w:val="00882988"/>
    <w:rsid w:val="008841B1"/>
    <w:rsid w:val="008861DF"/>
    <w:rsid w:val="008E6B97"/>
    <w:rsid w:val="008F122D"/>
    <w:rsid w:val="00935E1F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086A"/>
    <w:rsid w:val="00C029D8"/>
    <w:rsid w:val="00C138C5"/>
    <w:rsid w:val="00C66DE3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C1EF9"/>
    <w:rsid w:val="00EF6F39"/>
    <w:rsid w:val="00F12722"/>
    <w:rsid w:val="00F23125"/>
    <w:rsid w:val="00F27174"/>
    <w:rsid w:val="00F37A36"/>
    <w:rsid w:val="00F463B0"/>
    <w:rsid w:val="00F46668"/>
    <w:rsid w:val="00F639A3"/>
    <w:rsid w:val="00F6586E"/>
    <w:rsid w:val="00F65D15"/>
    <w:rsid w:val="00F844D0"/>
    <w:rsid w:val="00F917E2"/>
    <w:rsid w:val="00F94CA1"/>
    <w:rsid w:val="00FD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935E1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67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8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677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849</Words>
  <Characters>4842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2026-04-29T07:20:00Z</dcterms:modified>
</cp:coreProperties>
</file>