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02" w:rsidRPr="00DD5B43" w:rsidRDefault="004A3302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A3302" w:rsidRPr="00F65D15" w:rsidRDefault="004A3302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A3302" w:rsidRPr="00BE34F1" w:rsidRDefault="004A3302" w:rsidP="00BE34F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E34F1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4A3302" w:rsidRPr="00BE34F1" w:rsidRDefault="004A3302" w:rsidP="00BE34F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E34F1">
        <w:rPr>
          <w:b/>
          <w:sz w:val="28"/>
          <w:szCs w:val="28"/>
          <w:u w:val="single"/>
        </w:rPr>
        <w:t xml:space="preserve">ст-ца Старощербиновская (по ул. Красина от ул. Германа </w:t>
      </w:r>
    </w:p>
    <w:p w:rsidR="004A3302" w:rsidRPr="00BE34F1" w:rsidRDefault="004A3302" w:rsidP="00BE34F1">
      <w:pPr>
        <w:jc w:val="center"/>
        <w:rPr>
          <w:b/>
          <w:sz w:val="28"/>
          <w:szCs w:val="28"/>
          <w:u w:val="single"/>
        </w:rPr>
      </w:pPr>
      <w:r w:rsidRPr="00BE34F1">
        <w:rPr>
          <w:b/>
          <w:sz w:val="28"/>
          <w:szCs w:val="28"/>
          <w:u w:val="single"/>
        </w:rPr>
        <w:t>до ул. К.Маркса от ж.д. № 166-182)»</w:t>
      </w:r>
    </w:p>
    <w:p w:rsidR="004A3302" w:rsidRPr="001A104E" w:rsidRDefault="004A3302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4A3302" w:rsidRPr="00D0780E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A3302" w:rsidRPr="00D0780E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A3302" w:rsidRPr="00D0780E" w:rsidRDefault="004A3302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A3302" w:rsidRPr="00D0780E" w:rsidTr="004C43B3">
        <w:trPr>
          <w:trHeight w:val="842"/>
        </w:trPr>
        <w:tc>
          <w:tcPr>
            <w:tcW w:w="709" w:type="dxa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A3302" w:rsidRPr="00D0780E" w:rsidRDefault="004A3302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A3302" w:rsidRPr="00D0780E" w:rsidRDefault="004A330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A3302" w:rsidRPr="00D0780E" w:rsidTr="004C43B3">
        <w:tc>
          <w:tcPr>
            <w:tcW w:w="709" w:type="dxa"/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3302" w:rsidRPr="00D0780E" w:rsidRDefault="004A3302" w:rsidP="008E6B97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23:36:0707006:124</w:t>
            </w:r>
          </w:p>
        </w:tc>
        <w:tc>
          <w:tcPr>
            <w:tcW w:w="7342" w:type="dxa"/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Pr="00D04780">
              <w:rPr>
                <w:color w:val="000000"/>
                <w:sz w:val="28"/>
                <w:szCs w:val="28"/>
              </w:rPr>
              <w:t>м.р.-н Ще</w:t>
            </w:r>
            <w:r w:rsidRPr="00D04780">
              <w:rPr>
                <w:color w:val="000000"/>
                <w:sz w:val="28"/>
                <w:szCs w:val="28"/>
              </w:rPr>
              <w:t>р</w:t>
            </w:r>
            <w:r w:rsidRPr="00D04780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Старощербиновская,</w:t>
            </w:r>
            <w:r>
              <w:rPr>
                <w:color w:val="000000"/>
                <w:sz w:val="28"/>
                <w:szCs w:val="28"/>
              </w:rPr>
              <w:t xml:space="preserve"> ул. Красина, </w:t>
            </w:r>
            <w:r w:rsidRPr="00D04780">
              <w:rPr>
                <w:color w:val="000000"/>
                <w:sz w:val="28"/>
                <w:szCs w:val="28"/>
              </w:rPr>
              <w:t>з/у 180</w:t>
            </w:r>
          </w:p>
        </w:tc>
      </w:tr>
      <w:tr w:rsidR="004A3302" w:rsidRPr="00D0780E" w:rsidTr="004C43B3">
        <w:tc>
          <w:tcPr>
            <w:tcW w:w="709" w:type="dxa"/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A3302" w:rsidRPr="00D0780E" w:rsidRDefault="004A3302" w:rsidP="008E6B97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23:36:0707006:123</w:t>
            </w:r>
          </w:p>
        </w:tc>
        <w:tc>
          <w:tcPr>
            <w:tcW w:w="7342" w:type="dxa"/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мест</w:t>
            </w:r>
            <w:r w:rsidRPr="00D04780">
              <w:rPr>
                <w:color w:val="000000"/>
                <w:sz w:val="28"/>
                <w:szCs w:val="28"/>
              </w:rPr>
              <w:t>о</w:t>
            </w:r>
            <w:r w:rsidRPr="00D04780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</w:t>
            </w:r>
            <w:r w:rsidRPr="00D04780">
              <w:rPr>
                <w:color w:val="000000"/>
                <w:sz w:val="28"/>
                <w:szCs w:val="28"/>
              </w:rPr>
              <w:t>в</w:t>
            </w:r>
            <w:r w:rsidRPr="00D04780">
              <w:rPr>
                <w:color w:val="000000"/>
                <w:sz w:val="28"/>
                <w:szCs w:val="28"/>
              </w:rPr>
              <w:t>ская, ул. Красина, з/у 178</w:t>
            </w:r>
          </w:p>
        </w:tc>
      </w:tr>
      <w:tr w:rsidR="004A3302" w:rsidRPr="00D0780E" w:rsidTr="00BE34F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3302" w:rsidRPr="00D0780E" w:rsidRDefault="004A3302" w:rsidP="008E6B97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23:36:0707006:121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D04780">
              <w:rPr>
                <w:color w:val="000000"/>
                <w:sz w:val="28"/>
                <w:szCs w:val="28"/>
              </w:rPr>
              <w:t>м.р.-н Ще</w:t>
            </w:r>
            <w:r w:rsidRPr="00D04780">
              <w:rPr>
                <w:color w:val="000000"/>
                <w:sz w:val="28"/>
                <w:szCs w:val="28"/>
              </w:rPr>
              <w:t>р</w:t>
            </w:r>
            <w:r w:rsidRPr="00D04780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Старощербиновская, ул. Красина, з/у 174</w:t>
            </w:r>
          </w:p>
        </w:tc>
      </w:tr>
      <w:tr w:rsidR="004A3302" w:rsidRPr="00D0780E" w:rsidTr="00BE34F1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3302" w:rsidRPr="00D0780E" w:rsidRDefault="004A3302" w:rsidP="00A925DD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мест</w:t>
            </w:r>
            <w:r w:rsidRPr="00D04780">
              <w:rPr>
                <w:color w:val="000000"/>
                <w:sz w:val="28"/>
                <w:szCs w:val="28"/>
              </w:rPr>
              <w:t>о</w:t>
            </w:r>
            <w:r w:rsidRPr="00D04780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</w:t>
            </w:r>
            <w:r w:rsidRPr="00D04780">
              <w:rPr>
                <w:color w:val="000000"/>
                <w:sz w:val="28"/>
                <w:szCs w:val="28"/>
              </w:rPr>
              <w:t>в</w:t>
            </w:r>
            <w:r w:rsidRPr="00D04780">
              <w:rPr>
                <w:color w:val="000000"/>
                <w:sz w:val="28"/>
                <w:szCs w:val="28"/>
              </w:rPr>
              <w:t>ская, ул. Красина, з/у 172/1</w:t>
            </w:r>
          </w:p>
        </w:tc>
      </w:tr>
      <w:tr w:rsidR="004A3302" w:rsidRPr="00D0780E" w:rsidTr="00BE34F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3302" w:rsidRPr="00D0780E" w:rsidRDefault="004A3302" w:rsidP="00A925DD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D04780">
              <w:rPr>
                <w:color w:val="000000"/>
                <w:sz w:val="28"/>
                <w:szCs w:val="28"/>
              </w:rPr>
              <w:t>м.р.-н Ще</w:t>
            </w:r>
            <w:r w:rsidRPr="00D04780">
              <w:rPr>
                <w:color w:val="000000"/>
                <w:sz w:val="28"/>
                <w:szCs w:val="28"/>
              </w:rPr>
              <w:t>р</w:t>
            </w:r>
            <w:r w:rsidRPr="00D04780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Старощербиновская, ул. Красина, з/у 172</w:t>
            </w:r>
          </w:p>
        </w:tc>
      </w:tr>
      <w:tr w:rsidR="004A3302" w:rsidRPr="00D0780E" w:rsidTr="00BE34F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3302" w:rsidRPr="00D0780E" w:rsidRDefault="004A3302" w:rsidP="00A925DD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23:36:0707006:119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мест</w:t>
            </w:r>
            <w:r w:rsidRPr="00D04780">
              <w:rPr>
                <w:color w:val="000000"/>
                <w:sz w:val="28"/>
                <w:szCs w:val="28"/>
              </w:rPr>
              <w:t>о</w:t>
            </w:r>
            <w:r w:rsidRPr="00D04780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</w:t>
            </w:r>
            <w:r w:rsidRPr="00D04780">
              <w:rPr>
                <w:color w:val="000000"/>
                <w:sz w:val="28"/>
                <w:szCs w:val="28"/>
              </w:rPr>
              <w:t>в</w:t>
            </w:r>
            <w:r w:rsidRPr="00D04780">
              <w:rPr>
                <w:color w:val="000000"/>
                <w:sz w:val="28"/>
                <w:szCs w:val="28"/>
              </w:rPr>
              <w:t>ская, ул. Красина, з/у 170</w:t>
            </w:r>
          </w:p>
        </w:tc>
      </w:tr>
      <w:tr w:rsidR="004A3302" w:rsidRPr="00D0780E" w:rsidTr="00BE34F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3302" w:rsidRPr="00D0780E" w:rsidRDefault="004A3302" w:rsidP="00A925DD">
            <w:pPr>
              <w:rPr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>23:36:0707006:421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302" w:rsidRPr="00D0780E" w:rsidRDefault="004A3302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478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D04780">
              <w:rPr>
                <w:color w:val="000000"/>
                <w:sz w:val="28"/>
                <w:szCs w:val="28"/>
              </w:rPr>
              <w:t>м.р.-н Ще</w:t>
            </w:r>
            <w:r w:rsidRPr="00D04780">
              <w:rPr>
                <w:color w:val="000000"/>
                <w:sz w:val="28"/>
                <w:szCs w:val="28"/>
              </w:rPr>
              <w:t>р</w:t>
            </w:r>
            <w:r w:rsidRPr="00D04780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D04780">
              <w:rPr>
                <w:color w:val="000000"/>
                <w:sz w:val="28"/>
                <w:szCs w:val="28"/>
              </w:rPr>
              <w:t>ст-ца Старощербиновская, ул. Красина, з/у 168/1</w:t>
            </w:r>
          </w:p>
        </w:tc>
      </w:tr>
    </w:tbl>
    <w:p w:rsidR="004A3302" w:rsidRPr="00D0780E" w:rsidRDefault="004A3302" w:rsidP="00EF6F39">
      <w:pPr>
        <w:pStyle w:val="NoSpacing"/>
        <w:jc w:val="both"/>
        <w:rPr>
          <w:sz w:val="28"/>
          <w:szCs w:val="28"/>
        </w:rPr>
      </w:pPr>
    </w:p>
    <w:p w:rsidR="004A3302" w:rsidRPr="00D0780E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A3302" w:rsidRPr="00D0780E" w:rsidRDefault="004A3302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p w:rsidR="004A3302" w:rsidRPr="00D0780E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A3302" w:rsidRPr="00D0780E" w:rsidRDefault="004A3302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A3302" w:rsidRPr="00D0780E" w:rsidRDefault="004A3302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A3302" w:rsidRPr="00D0780E" w:rsidRDefault="004A3302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0" w:name="_GoBack"/>
      <w:bookmarkEnd w:id="0"/>
      <w:r w:rsidRPr="00D0780E">
        <w:rPr>
          <w:sz w:val="28"/>
          <w:szCs w:val="28"/>
        </w:rPr>
        <w:t xml:space="preserve"> ЗК РФ.</w:t>
      </w:r>
    </w:p>
    <w:p w:rsidR="004A3302" w:rsidRPr="00D0780E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A3302" w:rsidRPr="008841B1" w:rsidRDefault="004A330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A3302" w:rsidRPr="004C43B3" w:rsidRDefault="004A3302"/>
    <w:sectPr w:rsidR="004A3302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B06E4"/>
    <w:rsid w:val="002C69BD"/>
    <w:rsid w:val="002F63E9"/>
    <w:rsid w:val="00321666"/>
    <w:rsid w:val="00384282"/>
    <w:rsid w:val="003B6A34"/>
    <w:rsid w:val="003D2A33"/>
    <w:rsid w:val="003E563C"/>
    <w:rsid w:val="004163BB"/>
    <w:rsid w:val="00420049"/>
    <w:rsid w:val="00434FFF"/>
    <w:rsid w:val="004874DB"/>
    <w:rsid w:val="004A3302"/>
    <w:rsid w:val="004B3D7F"/>
    <w:rsid w:val="004C43B3"/>
    <w:rsid w:val="004D330B"/>
    <w:rsid w:val="004E27B0"/>
    <w:rsid w:val="00541F1D"/>
    <w:rsid w:val="0058155C"/>
    <w:rsid w:val="005815F6"/>
    <w:rsid w:val="00584BF9"/>
    <w:rsid w:val="005E4799"/>
    <w:rsid w:val="006D26CA"/>
    <w:rsid w:val="006E170D"/>
    <w:rsid w:val="006E49F2"/>
    <w:rsid w:val="00715356"/>
    <w:rsid w:val="00741560"/>
    <w:rsid w:val="00747972"/>
    <w:rsid w:val="007503E4"/>
    <w:rsid w:val="00751463"/>
    <w:rsid w:val="007D2638"/>
    <w:rsid w:val="007F1DF3"/>
    <w:rsid w:val="00860314"/>
    <w:rsid w:val="00882988"/>
    <w:rsid w:val="008841B1"/>
    <w:rsid w:val="008861DF"/>
    <w:rsid w:val="008E6B97"/>
    <w:rsid w:val="0094604D"/>
    <w:rsid w:val="009B3E59"/>
    <w:rsid w:val="00A05EF6"/>
    <w:rsid w:val="00A17CF7"/>
    <w:rsid w:val="00A925DD"/>
    <w:rsid w:val="00A92668"/>
    <w:rsid w:val="00AC2C3E"/>
    <w:rsid w:val="00AC31BA"/>
    <w:rsid w:val="00AD1B17"/>
    <w:rsid w:val="00AE20F8"/>
    <w:rsid w:val="00AF7C4A"/>
    <w:rsid w:val="00B36897"/>
    <w:rsid w:val="00B40E34"/>
    <w:rsid w:val="00BD3E0E"/>
    <w:rsid w:val="00BD6171"/>
    <w:rsid w:val="00BE34F1"/>
    <w:rsid w:val="00C029D8"/>
    <w:rsid w:val="00C138C5"/>
    <w:rsid w:val="00C7700B"/>
    <w:rsid w:val="00C8239D"/>
    <w:rsid w:val="00C97B9D"/>
    <w:rsid w:val="00CA53AC"/>
    <w:rsid w:val="00CC0C71"/>
    <w:rsid w:val="00D04780"/>
    <w:rsid w:val="00D0780E"/>
    <w:rsid w:val="00D629A1"/>
    <w:rsid w:val="00D94D58"/>
    <w:rsid w:val="00D978BA"/>
    <w:rsid w:val="00DB5CAE"/>
    <w:rsid w:val="00DD3D39"/>
    <w:rsid w:val="00DD5B43"/>
    <w:rsid w:val="00DF063B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708</Words>
  <Characters>4037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31</cp:revision>
  <cp:lastPrinted>2025-10-15T07:40:00Z</cp:lastPrinted>
  <dcterms:created xsi:type="dcterms:W3CDTF">2025-10-29T16:07:00Z</dcterms:created>
  <dcterms:modified xsi:type="dcterms:W3CDTF">2026-02-25T10:28:00Z</dcterms:modified>
</cp:coreProperties>
</file>